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F63C23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F63C23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F63C23" w:rsidRDefault="00D1394A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5643563" cy="3762375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5254" cy="3763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63C23">
              <w:trPr>
                <w:trHeight w:hRule="exact" w:val="5760"/>
              </w:trPr>
              <w:tc>
                <w:tcPr>
                  <w:tcW w:w="7200" w:type="dxa"/>
                </w:tcPr>
                <w:p w:rsidR="00F63C23" w:rsidRDefault="00D1394A">
                  <w:pPr>
                    <w:pStyle w:val="Subtitle"/>
                  </w:pPr>
                  <w:r>
                    <w:t>January 2018</w:t>
                  </w:r>
                </w:p>
                <w:p w:rsidR="00F63C23" w:rsidRPr="00D1394A" w:rsidRDefault="00D1394A">
                  <w:pPr>
                    <w:pStyle w:val="Title"/>
                    <w:rPr>
                      <w:sz w:val="48"/>
                      <w:szCs w:val="48"/>
                    </w:rPr>
                  </w:pPr>
                  <w:r w:rsidRPr="00D1394A">
                    <w:rPr>
                      <w:sz w:val="48"/>
                      <w:szCs w:val="48"/>
                    </w:rPr>
                    <w:t>Region 6 sponsored Trip to Hawaii</w:t>
                  </w:r>
                </w:p>
                <w:p w:rsidR="00F63C23" w:rsidRDefault="00A77D8F">
                  <w:pPr>
                    <w:pStyle w:val="Heading1"/>
                  </w:pPr>
                  <w:r>
                    <w:t>Information and promotion meeting</w:t>
                  </w:r>
                </w:p>
                <w:p w:rsidR="00F63C23" w:rsidRDefault="00A77D8F" w:rsidP="00E33B4D">
                  <w:r>
                    <w:t xml:space="preserve">St. Patrick’s in Troy and Transfiguration in West Milton are offering the opportunity to join us for a 10 day, three island trip to Hawaii in late Jan, early Feb of 2018. </w:t>
                  </w:r>
                  <w:r w:rsidRPr="00F34A0E">
                    <w:rPr>
                      <w:sz w:val="28"/>
                      <w:szCs w:val="28"/>
                    </w:rPr>
                    <w:t xml:space="preserve"> </w:t>
                  </w:r>
                  <w:r w:rsidRPr="00F34A0E">
                    <w:rPr>
                      <w:b/>
                      <w:sz w:val="28"/>
                      <w:szCs w:val="28"/>
                    </w:rPr>
                    <w:t>Please join us for an informational/promotional meeting at the Lange estate on Monday January 1</w:t>
                  </w:r>
                  <w:r w:rsidR="00E33B4D">
                    <w:rPr>
                      <w:b/>
                      <w:sz w:val="28"/>
                      <w:szCs w:val="28"/>
                    </w:rPr>
                    <w:t>6</w:t>
                  </w:r>
                  <w:bookmarkStart w:id="0" w:name="_GoBack"/>
                  <w:bookmarkEnd w:id="0"/>
                  <w:r w:rsidR="00F34A0E" w:rsidRPr="00F34A0E">
                    <w:rPr>
                      <w:b/>
                      <w:sz w:val="28"/>
                      <w:szCs w:val="28"/>
                    </w:rPr>
                    <w:t xml:space="preserve">, 2017 at 7pm.  </w:t>
                  </w:r>
                </w:p>
              </w:tc>
            </w:tr>
            <w:tr w:rsidR="00F63C23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F63C23" w:rsidRDefault="00D1394A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942975" cy="838202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2575" cy="873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63C23" w:rsidRDefault="00F63C23"/>
        </w:tc>
        <w:tc>
          <w:tcPr>
            <w:tcW w:w="144" w:type="dxa"/>
          </w:tcPr>
          <w:p w:rsidR="00F63C23" w:rsidRDefault="00F63C23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F63C23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F63C23" w:rsidRDefault="00A77D8F">
                  <w:pPr>
                    <w:pStyle w:val="Heading2"/>
                  </w:pPr>
                  <w:r>
                    <w:t>3 days on the islands of Oahu, Kauai, and Maui</w:t>
                  </w:r>
                </w:p>
                <w:p w:rsidR="00F63C23" w:rsidRDefault="00F63C23">
                  <w:pPr>
                    <w:pStyle w:val="Line"/>
                  </w:pPr>
                </w:p>
                <w:p w:rsidR="00F63C23" w:rsidRPr="00A77D8F" w:rsidRDefault="00A77D8F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A77D8F">
                    <w:rPr>
                      <w:sz w:val="24"/>
                      <w:szCs w:val="24"/>
                    </w:rPr>
                    <w:t>Opportunities for whale watching in the height of the season</w:t>
                  </w:r>
                </w:p>
                <w:p w:rsidR="00F63C23" w:rsidRDefault="00F63C23">
                  <w:pPr>
                    <w:pStyle w:val="Line"/>
                  </w:pPr>
                </w:p>
                <w:p w:rsidR="00F63C23" w:rsidRPr="00A77D8F" w:rsidRDefault="00A77D8F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A77D8F">
                    <w:rPr>
                      <w:sz w:val="24"/>
                      <w:szCs w:val="24"/>
                    </w:rPr>
                    <w:t>Head to North Shore for the big wave riders</w:t>
                  </w:r>
                </w:p>
                <w:p w:rsidR="00F63C23" w:rsidRDefault="00F63C23">
                  <w:pPr>
                    <w:pStyle w:val="Line"/>
                  </w:pPr>
                </w:p>
                <w:p w:rsidR="00F63C23" w:rsidRPr="00A77D8F" w:rsidRDefault="00A77D8F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A77D8F">
                    <w:rPr>
                      <w:sz w:val="24"/>
                      <w:szCs w:val="24"/>
                    </w:rPr>
                    <w:t>Pearl Harbor, Waimea Canyon, a Polynesian Luau…and more</w:t>
                  </w:r>
                </w:p>
                <w:p w:rsidR="00F63C23" w:rsidRDefault="00F63C23">
                  <w:pPr>
                    <w:pStyle w:val="Line"/>
                  </w:pPr>
                </w:p>
                <w:p w:rsidR="00F63C23" w:rsidRDefault="00A77D8F" w:rsidP="00A77D8F">
                  <w:pPr>
                    <w:pStyle w:val="Heading2"/>
                  </w:pPr>
                  <w:r>
                    <w:t>How can you turn down the warmth and sun of Hawaii in Jan????</w:t>
                  </w:r>
                </w:p>
              </w:tc>
            </w:tr>
            <w:tr w:rsidR="00F63C23">
              <w:trPr>
                <w:trHeight w:hRule="exact" w:val="144"/>
              </w:trPr>
              <w:tc>
                <w:tcPr>
                  <w:tcW w:w="3446" w:type="dxa"/>
                </w:tcPr>
                <w:p w:rsidR="00F63C23" w:rsidRDefault="00F63C23"/>
              </w:tc>
            </w:tr>
            <w:tr w:rsidR="00F63C23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F63C23" w:rsidRPr="00F34A0E" w:rsidRDefault="00F34A0E">
                  <w:pPr>
                    <w:pStyle w:val="Heading3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Transfiguration&amp; </w:t>
                  </w:r>
                  <w:r w:rsidRPr="00F34A0E">
                    <w:rPr>
                      <w:sz w:val="26"/>
                      <w:szCs w:val="26"/>
                    </w:rPr>
                    <w:t>St. Patrick’s</w:t>
                  </w:r>
                </w:p>
                <w:p w:rsidR="00F63C23" w:rsidRDefault="00E33B4D" w:rsidP="00F34A0E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F06D46A1D50F4EF1896ADD7DCF4D0D96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F34A0E">
                        <w:br/>
                        <w:t>Pat Smith</w:t>
                      </w:r>
                      <w:r w:rsidR="00F34A0E">
                        <w:br/>
                        <w:t xml:space="preserve">937-335-2833 </w:t>
                      </w:r>
                      <w:proofErr w:type="spellStart"/>
                      <w:r w:rsidR="00F34A0E">
                        <w:t>ext</w:t>
                      </w:r>
                      <w:proofErr w:type="spellEnd"/>
                      <w:r w:rsidR="00F34A0E">
                        <w:t xml:space="preserve"> 105</w:t>
                      </w:r>
                    </w:sdtContent>
                  </w:sdt>
                </w:p>
                <w:p w:rsidR="00F63C23" w:rsidRDefault="00F34A0E" w:rsidP="00E33B4D">
                  <w:pPr>
                    <w:pStyle w:val="Date"/>
                  </w:pPr>
                  <w:r>
                    <w:t>Monday January 1</w:t>
                  </w:r>
                  <w:r w:rsidR="00E33B4D">
                    <w:t>6</w:t>
                  </w:r>
                  <w:r>
                    <w:t xml:space="preserve">, 2017 7pm at Lange Estate </w:t>
                  </w:r>
                </w:p>
              </w:tc>
            </w:tr>
          </w:tbl>
          <w:p w:rsidR="00F63C23" w:rsidRDefault="00F63C23"/>
        </w:tc>
      </w:tr>
    </w:tbl>
    <w:p w:rsidR="00F63C23" w:rsidRDefault="00F63C23">
      <w:pPr>
        <w:pStyle w:val="NoSpacing"/>
      </w:pPr>
    </w:p>
    <w:sectPr w:rsidR="00F63C23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94A"/>
    <w:rsid w:val="00A77D8F"/>
    <w:rsid w:val="00B121FB"/>
    <w:rsid w:val="00D1394A"/>
    <w:rsid w:val="00E33B4D"/>
    <w:rsid w:val="00F34A0E"/>
    <w:rsid w:val="00F6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9835BA-C271-4A28-B294-DBDC5FAA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owman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06D46A1D50F4EF1896ADD7DCF4D0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0D0F6-FEBB-4A31-B6F6-8757421085DF}"/>
      </w:docPartPr>
      <w:docPartBody>
        <w:p w:rsidR="00C72325" w:rsidRDefault="00C80BEE">
          <w:pPr>
            <w:pStyle w:val="F06D46A1D50F4EF1896ADD7DCF4D0D96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BEE"/>
    <w:rsid w:val="00850DC4"/>
    <w:rsid w:val="00C72325"/>
    <w:rsid w:val="00C80BEE"/>
    <w:rsid w:val="00FD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F1F6AE3C154090AA230B6ACA9A4618">
    <w:name w:val="D0F1F6AE3C154090AA230B6ACA9A4618"/>
  </w:style>
  <w:style w:type="paragraph" w:customStyle="1" w:styleId="73632F3A67B54E98A7A170894B989F9A">
    <w:name w:val="73632F3A67B54E98A7A170894B989F9A"/>
  </w:style>
  <w:style w:type="paragraph" w:customStyle="1" w:styleId="6EF628E5C3F4407FB8FC4E0CEE5261D1">
    <w:name w:val="6EF628E5C3F4407FB8FC4E0CEE5261D1"/>
  </w:style>
  <w:style w:type="paragraph" w:customStyle="1" w:styleId="15E92C319E9445AA8B569BCE67FE07E6">
    <w:name w:val="15E92C319E9445AA8B569BCE67FE07E6"/>
  </w:style>
  <w:style w:type="paragraph" w:customStyle="1" w:styleId="9415634001CA4B6C8A2AE2F77D7623DC">
    <w:name w:val="9415634001CA4B6C8A2AE2F77D7623DC"/>
  </w:style>
  <w:style w:type="paragraph" w:customStyle="1" w:styleId="F4A9F308DF894D509C641F4D21359970">
    <w:name w:val="F4A9F308DF894D509C641F4D21359970"/>
  </w:style>
  <w:style w:type="paragraph" w:customStyle="1" w:styleId="257BDBCC669840A0AE6D2FA47DEA2CBD">
    <w:name w:val="257BDBCC669840A0AE6D2FA47DEA2CBD"/>
  </w:style>
  <w:style w:type="paragraph" w:customStyle="1" w:styleId="F212433AC704439CA615ACADF2EF2ACE">
    <w:name w:val="F212433AC704439CA615ACADF2EF2ACE"/>
  </w:style>
  <w:style w:type="paragraph" w:customStyle="1" w:styleId="E9358B219AA24DBB9003337AB4A9C530">
    <w:name w:val="E9358B219AA24DBB9003337AB4A9C530"/>
  </w:style>
  <w:style w:type="paragraph" w:customStyle="1" w:styleId="02A25A0B16C8440C8C275691CA7FEC5B">
    <w:name w:val="02A25A0B16C8440C8C275691CA7FEC5B"/>
  </w:style>
  <w:style w:type="paragraph" w:customStyle="1" w:styleId="F06D46A1D50F4EF1896ADD7DCF4D0D96">
    <w:name w:val="F06D46A1D50F4EF1896ADD7DCF4D0D96"/>
  </w:style>
  <w:style w:type="paragraph" w:customStyle="1" w:styleId="DB138B6A642A46B9B86592326C73DEBF">
    <w:name w:val="DB138B6A642A46B9B86592326C73DEBF"/>
  </w:style>
  <w:style w:type="paragraph" w:customStyle="1" w:styleId="BA0B5F8A55194ED39604325D7278F2B1">
    <w:name w:val="BA0B5F8A55194ED39604325D7278F2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15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Bowman</dc:creator>
  <cp:keywords/>
  <dc:description/>
  <cp:lastModifiedBy>Eric Bowman</cp:lastModifiedBy>
  <cp:revision>7</cp:revision>
  <cp:lastPrinted>2016-12-07T14:59:00Z</cp:lastPrinted>
  <dcterms:created xsi:type="dcterms:W3CDTF">2016-12-01T21:41:00Z</dcterms:created>
  <dcterms:modified xsi:type="dcterms:W3CDTF">2016-12-07T14:59:00Z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